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288" w:rsidRDefault="004F2288" w:rsidP="009C2D28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9C2D28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9C2D28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9C2D28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9C2D28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F90116">
        <w:rPr>
          <w:rFonts w:ascii="Times New Roman" w:hAnsi="Times New Roman"/>
          <w:i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80.25pt">
            <v:imagedata r:id="rId6" o:title=""/>
          </v:shape>
        </w:pict>
      </w:r>
    </w:p>
    <w:p w:rsidR="004F2288" w:rsidRDefault="004F2288" w:rsidP="009C2D28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Pr="00B64BDA" w:rsidRDefault="004F2288">
      <w:pPr>
        <w:spacing w:line="317" w:lineRule="exact"/>
        <w:rPr>
          <w:sz w:val="24"/>
          <w:szCs w:val="24"/>
          <w:lang w:val="ru-RU"/>
        </w:rPr>
        <w:sectPr w:rsidR="004F2288" w:rsidRPr="00B64BDA" w:rsidSect="006A2457">
          <w:headerReference w:type="default" r:id="rId7"/>
          <w:pgSz w:w="11910" w:h="16840"/>
          <w:pgMar w:top="709" w:right="300" w:bottom="280" w:left="1480" w:header="1159" w:footer="0" w:gutter="0"/>
          <w:cols w:space="720"/>
        </w:sect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F90116">
        <w:rPr>
          <w:rFonts w:ascii="Times New Roman" w:hAnsi="Times New Roman"/>
          <w:i/>
          <w:sz w:val="24"/>
          <w:szCs w:val="24"/>
          <w:lang w:val="ru-RU"/>
        </w:rPr>
        <w:pict>
          <v:shape id="_x0000_i1026" type="#_x0000_t75" style="width:503.25pt;height:717.75pt">
            <v:imagedata r:id="rId8" o:title=""/>
          </v:shape>
        </w:pict>
      </w: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F90116">
        <w:rPr>
          <w:rFonts w:ascii="Times New Roman" w:hAnsi="Times New Roman"/>
          <w:i/>
          <w:sz w:val="24"/>
          <w:szCs w:val="24"/>
          <w:lang w:val="ru-RU"/>
        </w:rPr>
        <w:pict>
          <v:shape id="_x0000_i1027" type="#_x0000_t75" style="width:505.5pt;height:720.75pt">
            <v:imagedata r:id="rId9" o:title=""/>
          </v:shape>
        </w:pict>
      </w: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F90116">
        <w:rPr>
          <w:rFonts w:ascii="Times New Roman" w:hAnsi="Times New Roman"/>
          <w:i/>
          <w:sz w:val="24"/>
          <w:szCs w:val="24"/>
          <w:lang w:val="ru-RU"/>
        </w:rPr>
        <w:pict>
          <v:shape id="_x0000_i1028" type="#_x0000_t75" style="width:7in;height:726pt">
            <v:imagedata r:id="rId10" o:title=""/>
          </v:shape>
        </w:pict>
      </w: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4F2288" w:rsidRDefault="004F2288" w:rsidP="00374966">
      <w:pPr>
        <w:pStyle w:val="PlainText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sectPr w:rsidR="004F2288" w:rsidSect="006A2457">
      <w:headerReference w:type="default" r:id="rId11"/>
      <w:pgSz w:w="11910" w:h="16840"/>
      <w:pgMar w:top="567" w:right="300" w:bottom="280" w:left="1480" w:header="115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288" w:rsidRDefault="004F2288" w:rsidP="006A3CD9">
      <w:r>
        <w:separator/>
      </w:r>
    </w:p>
  </w:endnote>
  <w:endnote w:type="continuationSeparator" w:id="0">
    <w:p w:rsidR="004F2288" w:rsidRDefault="004F2288" w:rsidP="006A3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288" w:rsidRDefault="004F2288" w:rsidP="006A3CD9">
      <w:r>
        <w:separator/>
      </w:r>
    </w:p>
  </w:footnote>
  <w:footnote w:type="continuationSeparator" w:id="0">
    <w:p w:rsidR="004F2288" w:rsidRDefault="004F2288" w:rsidP="006A3C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88" w:rsidRDefault="004F2288">
    <w:pPr>
      <w:pStyle w:val="BodyText"/>
      <w:spacing w:line="14" w:lineRule="auto"/>
      <w:rPr>
        <w:b w:val="0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288" w:rsidRDefault="004F2288">
    <w:pPr>
      <w:pStyle w:val="BodyText"/>
      <w:spacing w:line="14" w:lineRule="auto"/>
      <w:rPr>
        <w:b w:val="0"/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3CD9"/>
    <w:rsid w:val="00026E6C"/>
    <w:rsid w:val="000417DC"/>
    <w:rsid w:val="00057737"/>
    <w:rsid w:val="00083B29"/>
    <w:rsid w:val="000879C2"/>
    <w:rsid w:val="000A63FB"/>
    <w:rsid w:val="000B65D0"/>
    <w:rsid w:val="000C578A"/>
    <w:rsid w:val="000D1829"/>
    <w:rsid w:val="00174E74"/>
    <w:rsid w:val="001D418C"/>
    <w:rsid w:val="001F385A"/>
    <w:rsid w:val="00231D63"/>
    <w:rsid w:val="002512BB"/>
    <w:rsid w:val="00256161"/>
    <w:rsid w:val="00261C25"/>
    <w:rsid w:val="0027675C"/>
    <w:rsid w:val="00284E82"/>
    <w:rsid w:val="002A3D99"/>
    <w:rsid w:val="002A4DD8"/>
    <w:rsid w:val="002C029E"/>
    <w:rsid w:val="002D03A3"/>
    <w:rsid w:val="002F6DE8"/>
    <w:rsid w:val="003020F8"/>
    <w:rsid w:val="00324A97"/>
    <w:rsid w:val="00374966"/>
    <w:rsid w:val="003B36DF"/>
    <w:rsid w:val="003D77B4"/>
    <w:rsid w:val="00400115"/>
    <w:rsid w:val="00425919"/>
    <w:rsid w:val="004375A0"/>
    <w:rsid w:val="004419F3"/>
    <w:rsid w:val="00443288"/>
    <w:rsid w:val="0045404C"/>
    <w:rsid w:val="00455603"/>
    <w:rsid w:val="00471646"/>
    <w:rsid w:val="00491A31"/>
    <w:rsid w:val="00495CC2"/>
    <w:rsid w:val="00496968"/>
    <w:rsid w:val="004E2971"/>
    <w:rsid w:val="004F2288"/>
    <w:rsid w:val="005019F5"/>
    <w:rsid w:val="0050348A"/>
    <w:rsid w:val="005106C1"/>
    <w:rsid w:val="00534564"/>
    <w:rsid w:val="00544149"/>
    <w:rsid w:val="00575524"/>
    <w:rsid w:val="005876D4"/>
    <w:rsid w:val="005C4CA5"/>
    <w:rsid w:val="005C4E59"/>
    <w:rsid w:val="005D0F37"/>
    <w:rsid w:val="005F5E8E"/>
    <w:rsid w:val="006020E4"/>
    <w:rsid w:val="00612C5C"/>
    <w:rsid w:val="00642301"/>
    <w:rsid w:val="0067712F"/>
    <w:rsid w:val="006A2457"/>
    <w:rsid w:val="006A3CD9"/>
    <w:rsid w:val="006B778E"/>
    <w:rsid w:val="006C38C4"/>
    <w:rsid w:val="006D4A2C"/>
    <w:rsid w:val="006F35A8"/>
    <w:rsid w:val="007100F7"/>
    <w:rsid w:val="007173E3"/>
    <w:rsid w:val="0072507E"/>
    <w:rsid w:val="00725614"/>
    <w:rsid w:val="007623F1"/>
    <w:rsid w:val="007A5EAB"/>
    <w:rsid w:val="007A7C19"/>
    <w:rsid w:val="007E2771"/>
    <w:rsid w:val="007F328C"/>
    <w:rsid w:val="008129F8"/>
    <w:rsid w:val="00817371"/>
    <w:rsid w:val="008248E2"/>
    <w:rsid w:val="008322AA"/>
    <w:rsid w:val="00853EE0"/>
    <w:rsid w:val="008C6B22"/>
    <w:rsid w:val="0094481E"/>
    <w:rsid w:val="00982D00"/>
    <w:rsid w:val="009945A1"/>
    <w:rsid w:val="009B192F"/>
    <w:rsid w:val="009C2D28"/>
    <w:rsid w:val="009F695B"/>
    <w:rsid w:val="00A04310"/>
    <w:rsid w:val="00A04E38"/>
    <w:rsid w:val="00A058A8"/>
    <w:rsid w:val="00A073F3"/>
    <w:rsid w:val="00A16ED8"/>
    <w:rsid w:val="00A1749B"/>
    <w:rsid w:val="00A41836"/>
    <w:rsid w:val="00A53EB8"/>
    <w:rsid w:val="00A7046A"/>
    <w:rsid w:val="00A81CA3"/>
    <w:rsid w:val="00AA6E17"/>
    <w:rsid w:val="00AB4A8E"/>
    <w:rsid w:val="00AB68A9"/>
    <w:rsid w:val="00AD3DE9"/>
    <w:rsid w:val="00AD76D6"/>
    <w:rsid w:val="00B02AD3"/>
    <w:rsid w:val="00B32BA0"/>
    <w:rsid w:val="00B46A78"/>
    <w:rsid w:val="00B64BDA"/>
    <w:rsid w:val="00BD456E"/>
    <w:rsid w:val="00BE0341"/>
    <w:rsid w:val="00BE1636"/>
    <w:rsid w:val="00C7362A"/>
    <w:rsid w:val="00C73DDC"/>
    <w:rsid w:val="00C818F3"/>
    <w:rsid w:val="00CA657A"/>
    <w:rsid w:val="00CB6A3E"/>
    <w:rsid w:val="00CD6C28"/>
    <w:rsid w:val="00CD7BFA"/>
    <w:rsid w:val="00CF2223"/>
    <w:rsid w:val="00D13C04"/>
    <w:rsid w:val="00D35FBD"/>
    <w:rsid w:val="00D904D5"/>
    <w:rsid w:val="00D955A0"/>
    <w:rsid w:val="00D961CB"/>
    <w:rsid w:val="00D96805"/>
    <w:rsid w:val="00D97D7A"/>
    <w:rsid w:val="00DB04B5"/>
    <w:rsid w:val="00DB084C"/>
    <w:rsid w:val="00E43492"/>
    <w:rsid w:val="00EB0026"/>
    <w:rsid w:val="00EB3030"/>
    <w:rsid w:val="00EC07CE"/>
    <w:rsid w:val="00EC5077"/>
    <w:rsid w:val="00ED031D"/>
    <w:rsid w:val="00ED5263"/>
    <w:rsid w:val="00F12FDE"/>
    <w:rsid w:val="00F218E7"/>
    <w:rsid w:val="00F35CFC"/>
    <w:rsid w:val="00F70555"/>
    <w:rsid w:val="00F75149"/>
    <w:rsid w:val="00F90116"/>
    <w:rsid w:val="00FA5935"/>
    <w:rsid w:val="00FB6BFC"/>
    <w:rsid w:val="00FF1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CD9"/>
    <w:pPr>
      <w:widowControl w:val="0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6A3CD9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6A3CD9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20643"/>
    <w:rPr>
      <w:rFonts w:ascii="Times New Roman" w:eastAsia="Times New Roman" w:hAnsi="Times New Roman"/>
      <w:lang w:val="en-US" w:eastAsia="en-US"/>
    </w:rPr>
  </w:style>
  <w:style w:type="paragraph" w:customStyle="1" w:styleId="11">
    <w:name w:val="Заголовок 11"/>
    <w:basedOn w:val="Normal"/>
    <w:uiPriority w:val="99"/>
    <w:rsid w:val="006A3CD9"/>
    <w:pPr>
      <w:spacing w:line="322" w:lineRule="exact"/>
      <w:ind w:left="1139" w:right="292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Normal"/>
    <w:uiPriority w:val="99"/>
    <w:rsid w:val="006A3CD9"/>
    <w:pPr>
      <w:spacing w:line="319" w:lineRule="exact"/>
      <w:ind w:left="286" w:right="289"/>
      <w:jc w:val="center"/>
      <w:outlineLvl w:val="2"/>
    </w:pPr>
    <w:rPr>
      <w:sz w:val="28"/>
      <w:szCs w:val="28"/>
    </w:rPr>
  </w:style>
  <w:style w:type="paragraph" w:styleId="ListParagraph">
    <w:name w:val="List Paragraph"/>
    <w:basedOn w:val="Normal"/>
    <w:uiPriority w:val="99"/>
    <w:qFormat/>
    <w:rsid w:val="006A3CD9"/>
  </w:style>
  <w:style w:type="paragraph" w:customStyle="1" w:styleId="TableParagraph">
    <w:name w:val="Table Paragraph"/>
    <w:basedOn w:val="Normal"/>
    <w:uiPriority w:val="99"/>
    <w:rsid w:val="006A3CD9"/>
    <w:pPr>
      <w:spacing w:line="315" w:lineRule="exact"/>
      <w:ind w:left="103" w:right="344"/>
    </w:pPr>
  </w:style>
  <w:style w:type="paragraph" w:styleId="Header">
    <w:name w:val="header"/>
    <w:basedOn w:val="Normal"/>
    <w:link w:val="HeaderChar"/>
    <w:uiPriority w:val="99"/>
    <w:semiHidden/>
    <w:rsid w:val="00231D6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31D63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231D6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31D63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24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4A97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0A63FB"/>
    <w:pPr>
      <w:widowControl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0A63FB"/>
    <w:rPr>
      <w:rFonts w:ascii="Consolas" w:eastAsia="Times New Roman" w:hAnsi="Consolas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149</TotalTime>
  <Pages>5</Pages>
  <Words>4</Words>
  <Characters>26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0</cp:lastModifiedBy>
  <cp:revision>110</cp:revision>
  <cp:lastPrinted>2019-11-11T08:02:00Z</cp:lastPrinted>
  <dcterms:created xsi:type="dcterms:W3CDTF">2016-03-26T14:37:00Z</dcterms:created>
  <dcterms:modified xsi:type="dcterms:W3CDTF">2019-11-30T21:15:00Z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