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FB4" w:rsidRPr="007C770F" w:rsidRDefault="00CB4FB4" w:rsidP="007C770F">
      <w:pPr>
        <w:tabs>
          <w:tab w:val="left" w:pos="3495"/>
        </w:tabs>
        <w:rPr>
          <w:rFonts w:ascii="Times New Roman" w:hAnsi="Times New Roman"/>
          <w:sz w:val="24"/>
          <w:szCs w:val="24"/>
        </w:rPr>
      </w:pPr>
    </w:p>
    <w:p w:rsidR="00CB4FB4" w:rsidRDefault="00CB4FB4" w:rsidP="0047013F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A87B97">
        <w:rPr>
          <w:rFonts w:ascii="Times New Roman" w:hAnsi="Times New Roman"/>
          <w:i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6pt;height:525pt">
            <v:imagedata r:id="rId4" o:title=""/>
          </v:shape>
        </w:pict>
      </w:r>
    </w:p>
    <w:p w:rsidR="00CB4FB4" w:rsidRDefault="00CB4FB4" w:rsidP="0047013F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CB4FB4" w:rsidRDefault="00CB4FB4" w:rsidP="0047013F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CB4FB4" w:rsidRDefault="00CB4FB4" w:rsidP="0047013F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CB4FB4" w:rsidRDefault="00CB4FB4" w:rsidP="0047013F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CB4FB4" w:rsidRDefault="00CB4FB4" w:rsidP="007C080D">
      <w:pPr>
        <w:spacing w:after="0"/>
        <w:rPr>
          <w:rFonts w:ascii="Times New Roman" w:hAnsi="Times New Roman"/>
          <w:b/>
          <w:szCs w:val="24"/>
        </w:rPr>
      </w:pPr>
    </w:p>
    <w:p w:rsidR="00CB4FB4" w:rsidRDefault="00CB4FB4" w:rsidP="0047013F">
      <w:pPr>
        <w:spacing w:after="0"/>
        <w:jc w:val="center"/>
        <w:rPr>
          <w:rFonts w:ascii="Times New Roman" w:hAnsi="Times New Roman"/>
          <w:b/>
          <w:szCs w:val="24"/>
        </w:rPr>
      </w:pPr>
    </w:p>
    <w:tbl>
      <w:tblPr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50"/>
        <w:gridCol w:w="2200"/>
        <w:gridCol w:w="3960"/>
        <w:gridCol w:w="5183"/>
      </w:tblGrid>
      <w:tr w:rsidR="00CB4FB4" w:rsidRPr="00B42A68" w:rsidTr="007C080D">
        <w:trPr>
          <w:trHeight w:val="548"/>
        </w:trPr>
        <w:tc>
          <w:tcPr>
            <w:tcW w:w="2750" w:type="dxa"/>
            <w:vMerge w:val="restart"/>
            <w:vAlign w:val="center"/>
          </w:tcPr>
          <w:p w:rsidR="00CB4FB4" w:rsidRPr="00B42A68" w:rsidRDefault="00CB4FB4" w:rsidP="00B42A6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B42A68">
              <w:rPr>
                <w:rFonts w:ascii="Times New Roman" w:hAnsi="Times New Roman"/>
                <w:b/>
                <w:i/>
                <w:szCs w:val="28"/>
              </w:rPr>
              <w:t>Дни недели</w:t>
            </w:r>
          </w:p>
        </w:tc>
        <w:tc>
          <w:tcPr>
            <w:tcW w:w="11343" w:type="dxa"/>
            <w:gridSpan w:val="3"/>
          </w:tcPr>
          <w:p w:rsidR="00CB4FB4" w:rsidRPr="00B42A68" w:rsidRDefault="00CB4FB4" w:rsidP="00B42A68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b/>
                <w:szCs w:val="28"/>
              </w:rPr>
              <w:t>СТАРШ</w:t>
            </w:r>
            <w:r>
              <w:rPr>
                <w:rFonts w:ascii="Times New Roman" w:hAnsi="Times New Roman"/>
                <w:b/>
                <w:szCs w:val="28"/>
              </w:rPr>
              <w:t xml:space="preserve">АЯ ПОДГРУППА </w:t>
            </w:r>
            <w:r w:rsidRPr="00B42A68">
              <w:rPr>
                <w:rFonts w:ascii="Times New Roman" w:hAnsi="Times New Roman"/>
                <w:b/>
                <w:szCs w:val="28"/>
              </w:rPr>
              <w:t xml:space="preserve">     </w:t>
            </w:r>
            <w:r w:rsidRPr="00B42A68">
              <w:rPr>
                <w:rFonts w:ascii="Times New Roman" w:hAnsi="Times New Roman"/>
                <w:szCs w:val="24"/>
              </w:rPr>
              <w:t>(дети 5-го – 7-го года жизни)</w:t>
            </w:r>
          </w:p>
        </w:tc>
      </w:tr>
      <w:tr w:rsidR="00CB4FB4" w:rsidRPr="00B42A68" w:rsidTr="007C080D">
        <w:trPr>
          <w:trHeight w:val="159"/>
        </w:trPr>
        <w:tc>
          <w:tcPr>
            <w:tcW w:w="2750" w:type="dxa"/>
            <w:vMerge/>
          </w:tcPr>
          <w:p w:rsidR="00CB4FB4" w:rsidRPr="00B42A68" w:rsidRDefault="00CB4FB4" w:rsidP="00B42A68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2200" w:type="dxa"/>
            <w:vAlign w:val="center"/>
          </w:tcPr>
          <w:p w:rsidR="00CB4FB4" w:rsidRPr="00B42A68" w:rsidRDefault="00CB4FB4" w:rsidP="00B42A6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B42A68">
              <w:rPr>
                <w:rFonts w:ascii="Times New Roman" w:hAnsi="Times New Roman"/>
                <w:b/>
                <w:i/>
                <w:szCs w:val="28"/>
              </w:rPr>
              <w:t>Время</w:t>
            </w:r>
          </w:p>
        </w:tc>
        <w:tc>
          <w:tcPr>
            <w:tcW w:w="3960" w:type="dxa"/>
            <w:vAlign w:val="center"/>
          </w:tcPr>
          <w:p w:rsidR="00CB4FB4" w:rsidRPr="00B42A68" w:rsidRDefault="00CB4FB4" w:rsidP="00B42A6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B42A68">
              <w:rPr>
                <w:rFonts w:ascii="Times New Roman" w:hAnsi="Times New Roman"/>
                <w:b/>
                <w:i/>
                <w:szCs w:val="28"/>
              </w:rPr>
              <w:t>Основной вид деятельности</w:t>
            </w:r>
          </w:p>
        </w:tc>
        <w:tc>
          <w:tcPr>
            <w:tcW w:w="5183" w:type="dxa"/>
            <w:vAlign w:val="center"/>
          </w:tcPr>
          <w:p w:rsidR="00CB4FB4" w:rsidRPr="00B42A68" w:rsidRDefault="00CB4FB4" w:rsidP="00B42A6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B42A68">
              <w:rPr>
                <w:rFonts w:ascii="Times New Roman" w:hAnsi="Times New Roman"/>
                <w:b/>
                <w:i/>
                <w:szCs w:val="28"/>
              </w:rPr>
              <w:t>Основная образовательная область</w:t>
            </w:r>
          </w:p>
        </w:tc>
      </w:tr>
      <w:tr w:rsidR="00CB4FB4" w:rsidRPr="00B42A68" w:rsidTr="007C080D">
        <w:trPr>
          <w:trHeight w:val="830"/>
        </w:trPr>
        <w:tc>
          <w:tcPr>
            <w:tcW w:w="2750" w:type="dxa"/>
          </w:tcPr>
          <w:p w:rsidR="00CB4FB4" w:rsidRDefault="00CB4FB4" w:rsidP="007C080D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  <w:p w:rsidR="00CB4FB4" w:rsidRPr="00B42A68" w:rsidRDefault="00CB4FB4" w:rsidP="007C080D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B42A68">
              <w:rPr>
                <w:rFonts w:ascii="Times New Roman" w:hAnsi="Times New Roman"/>
                <w:szCs w:val="28"/>
              </w:rPr>
              <w:t>Понедельник</w:t>
            </w:r>
          </w:p>
        </w:tc>
        <w:tc>
          <w:tcPr>
            <w:tcW w:w="2200" w:type="dxa"/>
          </w:tcPr>
          <w:p w:rsidR="00CB4FB4" w:rsidRPr="00B42A68" w:rsidRDefault="00CB4FB4" w:rsidP="00B42A68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szCs w:val="24"/>
              </w:rPr>
              <w:t>9.00 - 9.25</w:t>
            </w:r>
          </w:p>
          <w:p w:rsidR="00CB4FB4" w:rsidRPr="00B42A68" w:rsidRDefault="00CB4FB4" w:rsidP="00B42A68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CB4FB4" w:rsidRPr="00B42A68" w:rsidRDefault="00CB4FB4" w:rsidP="00B42A68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szCs w:val="24"/>
              </w:rPr>
              <w:t xml:space="preserve">10.05 - 10.30 </w:t>
            </w:r>
          </w:p>
        </w:tc>
        <w:tc>
          <w:tcPr>
            <w:tcW w:w="3960" w:type="dxa"/>
          </w:tcPr>
          <w:p w:rsidR="00CB4FB4" w:rsidRPr="00B42A68" w:rsidRDefault="00CB4FB4" w:rsidP="00B42A6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szCs w:val="24"/>
              </w:rPr>
              <w:t>Познавательно-исследовательская    Музыкальная</w:t>
            </w:r>
          </w:p>
        </w:tc>
        <w:tc>
          <w:tcPr>
            <w:tcW w:w="5183" w:type="dxa"/>
          </w:tcPr>
          <w:p w:rsidR="00CB4FB4" w:rsidRDefault="00CB4FB4" w:rsidP="00B42A6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szCs w:val="24"/>
              </w:rPr>
              <w:t xml:space="preserve">Познавательное развитие (мир природы)  </w:t>
            </w:r>
          </w:p>
          <w:p w:rsidR="00CB4FB4" w:rsidRPr="00B42A68" w:rsidRDefault="00CB4FB4" w:rsidP="00B42A6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szCs w:val="24"/>
              </w:rPr>
              <w:t xml:space="preserve"> Художественно-эстетическое развитие</w:t>
            </w:r>
          </w:p>
        </w:tc>
      </w:tr>
      <w:tr w:rsidR="00CB4FB4" w:rsidRPr="00B42A68" w:rsidTr="007C080D">
        <w:trPr>
          <w:trHeight w:val="1395"/>
        </w:trPr>
        <w:tc>
          <w:tcPr>
            <w:tcW w:w="2750" w:type="dxa"/>
            <w:vAlign w:val="center"/>
          </w:tcPr>
          <w:p w:rsidR="00CB4FB4" w:rsidRPr="00B42A68" w:rsidRDefault="00CB4FB4" w:rsidP="007C080D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B42A68">
              <w:rPr>
                <w:rFonts w:ascii="Times New Roman" w:hAnsi="Times New Roman"/>
                <w:szCs w:val="28"/>
              </w:rPr>
              <w:t>Вторник</w:t>
            </w:r>
          </w:p>
        </w:tc>
        <w:tc>
          <w:tcPr>
            <w:tcW w:w="2200" w:type="dxa"/>
          </w:tcPr>
          <w:p w:rsidR="00CB4FB4" w:rsidRPr="00B42A68" w:rsidRDefault="00CB4FB4" w:rsidP="00B42A68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szCs w:val="24"/>
              </w:rPr>
              <w:t>9.00 - 9.25</w:t>
            </w:r>
          </w:p>
          <w:p w:rsidR="00CB4FB4" w:rsidRPr="00B42A68" w:rsidRDefault="00CB4FB4" w:rsidP="00B42A68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CB4FB4" w:rsidRPr="00B42A68" w:rsidRDefault="00CB4FB4" w:rsidP="00B42A68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szCs w:val="24"/>
              </w:rPr>
              <w:t>10.05 - 10.30</w:t>
            </w:r>
          </w:p>
          <w:p w:rsidR="00CB4FB4" w:rsidRPr="00B42A68" w:rsidRDefault="00CB4FB4" w:rsidP="00B42A68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CB4FB4" w:rsidRPr="00B42A68" w:rsidRDefault="00CB4FB4" w:rsidP="00B42A68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szCs w:val="24"/>
              </w:rPr>
              <w:t>16.10 – 16-35</w:t>
            </w:r>
          </w:p>
        </w:tc>
        <w:tc>
          <w:tcPr>
            <w:tcW w:w="3960" w:type="dxa"/>
          </w:tcPr>
          <w:p w:rsidR="00CB4FB4" w:rsidRDefault="00CB4FB4" w:rsidP="00B42A6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Коммуникативная </w:t>
            </w:r>
          </w:p>
          <w:p w:rsidR="00CB4FB4" w:rsidRDefault="00CB4FB4" w:rsidP="00B42A6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CB4FB4" w:rsidRPr="00B42A68" w:rsidRDefault="00CB4FB4" w:rsidP="00B42A6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szCs w:val="24"/>
              </w:rPr>
              <w:t>Музыкальная</w:t>
            </w:r>
          </w:p>
          <w:p w:rsidR="00CB4FB4" w:rsidRPr="00B42A68" w:rsidRDefault="00CB4FB4" w:rsidP="00B42A6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CB4FB4" w:rsidRPr="00B42A68" w:rsidRDefault="00CB4FB4" w:rsidP="00B42A6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szCs w:val="24"/>
              </w:rPr>
              <w:t>Двигательная</w:t>
            </w:r>
          </w:p>
        </w:tc>
        <w:tc>
          <w:tcPr>
            <w:tcW w:w="5183" w:type="dxa"/>
          </w:tcPr>
          <w:p w:rsidR="00CB4FB4" w:rsidRPr="00B42A68" w:rsidRDefault="00CB4FB4" w:rsidP="00B42A6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szCs w:val="24"/>
              </w:rPr>
              <w:t xml:space="preserve">Социально-коммуникативное развитие </w:t>
            </w:r>
          </w:p>
          <w:p w:rsidR="00CB4FB4" w:rsidRPr="00B42A68" w:rsidRDefault="00CB4FB4" w:rsidP="00B42A6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szCs w:val="24"/>
              </w:rPr>
              <w:t>Художественно-эстетическое развитие</w:t>
            </w:r>
          </w:p>
          <w:p w:rsidR="00CB4FB4" w:rsidRPr="00B42A68" w:rsidRDefault="00CB4FB4" w:rsidP="00B42A6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szCs w:val="24"/>
              </w:rPr>
              <w:t>Физическое развитие</w:t>
            </w:r>
          </w:p>
        </w:tc>
      </w:tr>
      <w:tr w:rsidR="00CB4FB4" w:rsidRPr="00B42A68" w:rsidTr="007C080D">
        <w:trPr>
          <w:trHeight w:val="985"/>
        </w:trPr>
        <w:tc>
          <w:tcPr>
            <w:tcW w:w="2750" w:type="dxa"/>
          </w:tcPr>
          <w:p w:rsidR="00CB4FB4" w:rsidRDefault="00CB4FB4" w:rsidP="007C080D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  <w:p w:rsidR="00CB4FB4" w:rsidRPr="00B42A68" w:rsidRDefault="00CB4FB4" w:rsidP="007C080D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B42A68">
              <w:rPr>
                <w:rFonts w:ascii="Times New Roman" w:hAnsi="Times New Roman"/>
                <w:szCs w:val="28"/>
              </w:rPr>
              <w:t>Сред</w:t>
            </w:r>
          </w:p>
        </w:tc>
        <w:tc>
          <w:tcPr>
            <w:tcW w:w="2200" w:type="dxa"/>
          </w:tcPr>
          <w:p w:rsidR="00CB4FB4" w:rsidRPr="00B42A68" w:rsidRDefault="00CB4FB4" w:rsidP="00B42A68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szCs w:val="24"/>
              </w:rPr>
              <w:t>9.00 - 9.25</w:t>
            </w:r>
          </w:p>
          <w:p w:rsidR="00CB4FB4" w:rsidRDefault="00CB4FB4" w:rsidP="00B42A68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</w:t>
            </w:r>
          </w:p>
          <w:p w:rsidR="00CB4FB4" w:rsidRPr="00B42A68" w:rsidRDefault="00CB4FB4" w:rsidP="00B42A68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szCs w:val="24"/>
              </w:rPr>
              <w:t xml:space="preserve">10.05 - 10.30                        </w:t>
            </w:r>
          </w:p>
        </w:tc>
        <w:tc>
          <w:tcPr>
            <w:tcW w:w="3960" w:type="dxa"/>
          </w:tcPr>
          <w:p w:rsidR="00CB4FB4" w:rsidRPr="00B42A68" w:rsidRDefault="00CB4FB4" w:rsidP="00B42A6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szCs w:val="24"/>
              </w:rPr>
              <w:t>Изобразительная</w:t>
            </w:r>
          </w:p>
          <w:p w:rsidR="00CB4FB4" w:rsidRPr="00B42A68" w:rsidRDefault="00CB4FB4" w:rsidP="00B42A6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CB4FB4" w:rsidRPr="00B42A68" w:rsidRDefault="00CB4FB4" w:rsidP="00B42A6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szCs w:val="24"/>
              </w:rPr>
              <w:t>Двигательная</w:t>
            </w:r>
          </w:p>
        </w:tc>
        <w:tc>
          <w:tcPr>
            <w:tcW w:w="5183" w:type="dxa"/>
          </w:tcPr>
          <w:p w:rsidR="00CB4FB4" w:rsidRDefault="00CB4FB4" w:rsidP="00B42A6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szCs w:val="24"/>
              </w:rPr>
              <w:t>Художественно-эстетическое развитие</w:t>
            </w:r>
          </w:p>
          <w:p w:rsidR="00CB4FB4" w:rsidRDefault="00CB4FB4" w:rsidP="00B42A6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szCs w:val="24"/>
              </w:rPr>
              <w:t xml:space="preserve"> (рисование/лепка)                        </w:t>
            </w:r>
          </w:p>
          <w:p w:rsidR="00CB4FB4" w:rsidRPr="00B42A68" w:rsidRDefault="00CB4FB4" w:rsidP="00B42A6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szCs w:val="24"/>
              </w:rPr>
              <w:t xml:space="preserve">  Физическое развитие</w:t>
            </w:r>
          </w:p>
        </w:tc>
      </w:tr>
      <w:tr w:rsidR="00CB4FB4" w:rsidRPr="00B42A68" w:rsidTr="007C080D">
        <w:trPr>
          <w:trHeight w:val="1395"/>
        </w:trPr>
        <w:tc>
          <w:tcPr>
            <w:tcW w:w="2750" w:type="dxa"/>
          </w:tcPr>
          <w:p w:rsidR="00CB4FB4" w:rsidRDefault="00CB4FB4" w:rsidP="007C080D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  <w:p w:rsidR="00CB4FB4" w:rsidRDefault="00CB4FB4" w:rsidP="007C080D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  <w:p w:rsidR="00CB4FB4" w:rsidRPr="00B42A68" w:rsidRDefault="00CB4FB4" w:rsidP="007C080D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B42A68">
              <w:rPr>
                <w:rFonts w:ascii="Times New Roman" w:hAnsi="Times New Roman"/>
                <w:szCs w:val="28"/>
              </w:rPr>
              <w:t>Четверг</w:t>
            </w:r>
          </w:p>
        </w:tc>
        <w:tc>
          <w:tcPr>
            <w:tcW w:w="2200" w:type="dxa"/>
          </w:tcPr>
          <w:p w:rsidR="00CB4FB4" w:rsidRPr="00B42A68" w:rsidRDefault="00CB4FB4" w:rsidP="00B42A68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szCs w:val="24"/>
              </w:rPr>
              <w:t>9.00 - 9.25</w:t>
            </w:r>
          </w:p>
          <w:p w:rsidR="00CB4FB4" w:rsidRPr="00B42A68" w:rsidRDefault="00CB4FB4" w:rsidP="00B42A68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CB4FB4" w:rsidRPr="00B42A68" w:rsidRDefault="00CB4FB4" w:rsidP="00B42A68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szCs w:val="24"/>
              </w:rPr>
              <w:t>10.40 - 11.05</w:t>
            </w:r>
          </w:p>
          <w:p w:rsidR="00CB4FB4" w:rsidRDefault="00CB4FB4" w:rsidP="00B42A68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CB4FB4" w:rsidRPr="00B42A68" w:rsidRDefault="00CB4FB4" w:rsidP="00B42A68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szCs w:val="24"/>
              </w:rPr>
              <w:t>16.10- 16.35</w:t>
            </w:r>
          </w:p>
        </w:tc>
        <w:tc>
          <w:tcPr>
            <w:tcW w:w="3960" w:type="dxa"/>
          </w:tcPr>
          <w:p w:rsidR="00CB4FB4" w:rsidRPr="00B42A68" w:rsidRDefault="00CB4FB4" w:rsidP="00B42A6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szCs w:val="24"/>
              </w:rPr>
              <w:t xml:space="preserve">Познавательно-исследовательская </w:t>
            </w:r>
          </w:p>
          <w:p w:rsidR="00CB4FB4" w:rsidRDefault="00CB4FB4" w:rsidP="00B42A6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CB4FB4" w:rsidRPr="00B42A68" w:rsidRDefault="00CB4FB4" w:rsidP="00B42A6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szCs w:val="24"/>
              </w:rPr>
              <w:t xml:space="preserve">Развитие речи </w:t>
            </w:r>
          </w:p>
          <w:p w:rsidR="00CB4FB4" w:rsidRDefault="00CB4FB4" w:rsidP="00B42A6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CB4FB4" w:rsidRPr="00B42A68" w:rsidRDefault="00CB4FB4" w:rsidP="00B42A6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szCs w:val="24"/>
              </w:rPr>
              <w:t>Двигательная (на улице)</w:t>
            </w:r>
          </w:p>
        </w:tc>
        <w:tc>
          <w:tcPr>
            <w:tcW w:w="5183" w:type="dxa"/>
          </w:tcPr>
          <w:p w:rsidR="00CB4FB4" w:rsidRDefault="00CB4FB4" w:rsidP="00B42A6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szCs w:val="24"/>
              </w:rPr>
              <w:t xml:space="preserve">Познавательное развитие </w:t>
            </w:r>
          </w:p>
          <w:p w:rsidR="00CB4FB4" w:rsidRPr="00B42A68" w:rsidRDefault="00CB4FB4" w:rsidP="00B42A6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szCs w:val="24"/>
              </w:rPr>
              <w:t xml:space="preserve">(первые шаги в математику) </w:t>
            </w:r>
          </w:p>
          <w:p w:rsidR="00CB4FB4" w:rsidRPr="00B42A68" w:rsidRDefault="00CB4FB4" w:rsidP="00B42A6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szCs w:val="24"/>
              </w:rPr>
              <w:t>Чтение художественной литературы</w:t>
            </w:r>
          </w:p>
          <w:p w:rsidR="00CB4FB4" w:rsidRPr="00B42A68" w:rsidRDefault="00CB4FB4" w:rsidP="00B42A6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szCs w:val="24"/>
              </w:rPr>
              <w:t>Физическое развитие</w:t>
            </w:r>
          </w:p>
          <w:p w:rsidR="00CB4FB4" w:rsidRPr="00B42A68" w:rsidRDefault="00CB4FB4" w:rsidP="00B42A6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CB4FB4" w:rsidRPr="00B42A68" w:rsidTr="007C080D">
        <w:trPr>
          <w:trHeight w:val="1553"/>
        </w:trPr>
        <w:tc>
          <w:tcPr>
            <w:tcW w:w="2750" w:type="dxa"/>
          </w:tcPr>
          <w:p w:rsidR="00CB4FB4" w:rsidRDefault="00CB4FB4" w:rsidP="007C080D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  <w:p w:rsidR="00CB4FB4" w:rsidRDefault="00CB4FB4" w:rsidP="007C080D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  <w:p w:rsidR="00CB4FB4" w:rsidRPr="00B42A68" w:rsidRDefault="00CB4FB4" w:rsidP="007C080D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B42A68">
              <w:rPr>
                <w:rFonts w:ascii="Times New Roman" w:hAnsi="Times New Roman"/>
                <w:szCs w:val="28"/>
              </w:rPr>
              <w:t>Пятница</w:t>
            </w:r>
          </w:p>
        </w:tc>
        <w:tc>
          <w:tcPr>
            <w:tcW w:w="2200" w:type="dxa"/>
          </w:tcPr>
          <w:p w:rsidR="00CB4FB4" w:rsidRPr="00B42A68" w:rsidRDefault="00CB4FB4" w:rsidP="00B42A68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szCs w:val="24"/>
              </w:rPr>
              <w:t>9.00 - 9.25</w:t>
            </w:r>
          </w:p>
          <w:p w:rsidR="00CB4FB4" w:rsidRDefault="00CB4FB4" w:rsidP="00B42A68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CB4FB4" w:rsidRPr="00B42A68" w:rsidRDefault="00CB4FB4" w:rsidP="00B42A68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szCs w:val="24"/>
              </w:rPr>
              <w:t>10.05 - 10.30</w:t>
            </w:r>
          </w:p>
          <w:p w:rsidR="00CB4FB4" w:rsidRPr="00B42A68" w:rsidRDefault="00CB4FB4" w:rsidP="00B42A68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CB4FB4" w:rsidRPr="00B42A68" w:rsidRDefault="00CB4FB4" w:rsidP="00B42A6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       </w:t>
            </w:r>
            <w:r w:rsidRPr="00B42A68">
              <w:rPr>
                <w:rFonts w:ascii="Times New Roman" w:hAnsi="Times New Roman"/>
                <w:szCs w:val="24"/>
              </w:rPr>
              <w:t>16.10- 16.35</w:t>
            </w:r>
          </w:p>
        </w:tc>
        <w:tc>
          <w:tcPr>
            <w:tcW w:w="3960" w:type="dxa"/>
          </w:tcPr>
          <w:p w:rsidR="00CB4FB4" w:rsidRPr="00B42A68" w:rsidRDefault="00CB4FB4" w:rsidP="00B42A6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szCs w:val="24"/>
              </w:rPr>
              <w:t>Развитие речи</w:t>
            </w:r>
          </w:p>
          <w:p w:rsidR="00CB4FB4" w:rsidRDefault="00CB4FB4" w:rsidP="00B42A6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CB4FB4" w:rsidRPr="00B42A68" w:rsidRDefault="00CB4FB4" w:rsidP="00B42A6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szCs w:val="24"/>
              </w:rPr>
              <w:t>Трудовая, двигательная</w:t>
            </w:r>
          </w:p>
          <w:p w:rsidR="00CB4FB4" w:rsidRDefault="00CB4FB4" w:rsidP="00B42A6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CB4FB4" w:rsidRPr="00B42A68" w:rsidRDefault="00CB4FB4" w:rsidP="00B42A6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szCs w:val="24"/>
              </w:rPr>
              <w:t>Продуктивная</w:t>
            </w:r>
          </w:p>
          <w:p w:rsidR="00CB4FB4" w:rsidRPr="00B42A68" w:rsidRDefault="00CB4FB4" w:rsidP="00B42A6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5183" w:type="dxa"/>
          </w:tcPr>
          <w:p w:rsidR="00CB4FB4" w:rsidRPr="00B42A68" w:rsidRDefault="00CB4FB4" w:rsidP="00B42A6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szCs w:val="24"/>
              </w:rPr>
              <w:t>Речевое развитие</w:t>
            </w:r>
          </w:p>
          <w:p w:rsidR="00CB4FB4" w:rsidRDefault="00CB4FB4" w:rsidP="00B42A6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szCs w:val="24"/>
              </w:rPr>
              <w:t xml:space="preserve">«Труд» </w:t>
            </w:r>
          </w:p>
          <w:p w:rsidR="00CB4FB4" w:rsidRDefault="00CB4FB4" w:rsidP="00B42A6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szCs w:val="24"/>
              </w:rPr>
              <w:t xml:space="preserve">(предметный и рукотворный мир), </w:t>
            </w:r>
          </w:p>
          <w:p w:rsidR="00CB4FB4" w:rsidRPr="00B42A68" w:rsidRDefault="00CB4FB4" w:rsidP="00B42A6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szCs w:val="24"/>
              </w:rPr>
              <w:t>физическая культура</w:t>
            </w:r>
          </w:p>
          <w:p w:rsidR="00CB4FB4" w:rsidRDefault="00CB4FB4" w:rsidP="00B42A6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szCs w:val="24"/>
              </w:rPr>
              <w:t>Художественное творчество</w:t>
            </w:r>
          </w:p>
          <w:p w:rsidR="00CB4FB4" w:rsidRPr="00B42A68" w:rsidRDefault="00CB4FB4" w:rsidP="00B42A6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szCs w:val="24"/>
              </w:rPr>
              <w:t xml:space="preserve"> (конструирование/аппликация, рисование)</w:t>
            </w:r>
          </w:p>
        </w:tc>
      </w:tr>
      <w:tr w:rsidR="00CB4FB4" w:rsidRPr="00B42A68" w:rsidTr="007C080D">
        <w:trPr>
          <w:trHeight w:val="282"/>
        </w:trPr>
        <w:tc>
          <w:tcPr>
            <w:tcW w:w="2750" w:type="dxa"/>
          </w:tcPr>
          <w:p w:rsidR="00CB4FB4" w:rsidRPr="00B42A68" w:rsidRDefault="00CB4FB4" w:rsidP="00B42A68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00" w:type="dxa"/>
          </w:tcPr>
          <w:p w:rsidR="00CB4FB4" w:rsidRPr="00B42A68" w:rsidRDefault="00CB4FB4" w:rsidP="00B42A68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szCs w:val="24"/>
              </w:rPr>
              <w:t xml:space="preserve">Допустимый </w:t>
            </w:r>
          </w:p>
        </w:tc>
        <w:tc>
          <w:tcPr>
            <w:tcW w:w="3960" w:type="dxa"/>
          </w:tcPr>
          <w:p w:rsidR="00CB4FB4" w:rsidRPr="00B42A68" w:rsidRDefault="00CB4FB4" w:rsidP="00B42A68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szCs w:val="24"/>
              </w:rPr>
              <w:t>Фактический</w:t>
            </w:r>
          </w:p>
        </w:tc>
        <w:tc>
          <w:tcPr>
            <w:tcW w:w="5183" w:type="dxa"/>
          </w:tcPr>
          <w:p w:rsidR="00CB4FB4" w:rsidRPr="00B42A68" w:rsidRDefault="00CB4FB4" w:rsidP="00B42A68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CB4FB4" w:rsidRPr="00B42A68" w:rsidTr="007C080D">
        <w:trPr>
          <w:trHeight w:val="299"/>
        </w:trPr>
        <w:tc>
          <w:tcPr>
            <w:tcW w:w="2750" w:type="dxa"/>
          </w:tcPr>
          <w:p w:rsidR="00CB4FB4" w:rsidRPr="00B42A68" w:rsidRDefault="00CB4FB4" w:rsidP="00B42A68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szCs w:val="24"/>
              </w:rPr>
              <w:t>Объём недельной образ</w:t>
            </w:r>
            <w:r w:rsidRPr="00B42A68">
              <w:rPr>
                <w:rFonts w:ascii="Times New Roman" w:hAnsi="Times New Roman"/>
                <w:szCs w:val="24"/>
              </w:rPr>
              <w:t>о</w:t>
            </w:r>
            <w:r w:rsidRPr="00B42A68">
              <w:rPr>
                <w:rFonts w:ascii="Times New Roman" w:hAnsi="Times New Roman"/>
                <w:szCs w:val="24"/>
              </w:rPr>
              <w:t>вательной нагрузки</w:t>
            </w:r>
          </w:p>
        </w:tc>
        <w:tc>
          <w:tcPr>
            <w:tcW w:w="2200" w:type="dxa"/>
            <w:vAlign w:val="center"/>
          </w:tcPr>
          <w:p w:rsidR="00CB4FB4" w:rsidRPr="00B42A68" w:rsidRDefault="00CB4FB4" w:rsidP="00B42A68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szCs w:val="24"/>
              </w:rPr>
              <w:t>6ч.15мин.</w:t>
            </w:r>
          </w:p>
        </w:tc>
        <w:tc>
          <w:tcPr>
            <w:tcW w:w="3960" w:type="dxa"/>
            <w:vAlign w:val="center"/>
          </w:tcPr>
          <w:p w:rsidR="00CB4FB4" w:rsidRPr="00B42A68" w:rsidRDefault="00CB4FB4" w:rsidP="00B42A68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B42A68">
              <w:rPr>
                <w:rFonts w:ascii="Times New Roman" w:hAnsi="Times New Roman"/>
                <w:szCs w:val="24"/>
              </w:rPr>
              <w:t>300мин = 5ч.00мин</w:t>
            </w:r>
          </w:p>
        </w:tc>
        <w:tc>
          <w:tcPr>
            <w:tcW w:w="5183" w:type="dxa"/>
          </w:tcPr>
          <w:p w:rsidR="00CB4FB4" w:rsidRPr="00B42A68" w:rsidRDefault="00CB4FB4" w:rsidP="00B42A68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</w:tbl>
    <w:p w:rsidR="00CB4FB4" w:rsidRPr="0074326A" w:rsidRDefault="00CB4FB4" w:rsidP="00785F18">
      <w:pPr>
        <w:rPr>
          <w:rFonts w:ascii="Times New Roman" w:hAnsi="Times New Roman"/>
          <w:sz w:val="28"/>
          <w:szCs w:val="28"/>
        </w:rPr>
      </w:pPr>
    </w:p>
    <w:sectPr w:rsidR="00CB4FB4" w:rsidRPr="0074326A" w:rsidSect="00BD76DC">
      <w:pgSz w:w="16838" w:h="11906" w:orient="landscape" w:code="9"/>
      <w:pgMar w:top="284" w:right="1134" w:bottom="142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15834"/>
    <w:rsid w:val="000001CA"/>
    <w:rsid w:val="00016A28"/>
    <w:rsid w:val="00030A89"/>
    <w:rsid w:val="00037BB2"/>
    <w:rsid w:val="00056EA3"/>
    <w:rsid w:val="00073C85"/>
    <w:rsid w:val="0008180F"/>
    <w:rsid w:val="000A048D"/>
    <w:rsid w:val="000B08AA"/>
    <w:rsid w:val="000B1D1A"/>
    <w:rsid w:val="000B4554"/>
    <w:rsid w:val="000C2541"/>
    <w:rsid w:val="000C6005"/>
    <w:rsid w:val="000D1434"/>
    <w:rsid w:val="000F2C18"/>
    <w:rsid w:val="0010698F"/>
    <w:rsid w:val="001211FA"/>
    <w:rsid w:val="00154A63"/>
    <w:rsid w:val="00174B84"/>
    <w:rsid w:val="00175410"/>
    <w:rsid w:val="0017736A"/>
    <w:rsid w:val="001A409C"/>
    <w:rsid w:val="001B250F"/>
    <w:rsid w:val="001E50E3"/>
    <w:rsid w:val="00206713"/>
    <w:rsid w:val="002156B0"/>
    <w:rsid w:val="0022134C"/>
    <w:rsid w:val="002526DD"/>
    <w:rsid w:val="00263AFC"/>
    <w:rsid w:val="00271EC2"/>
    <w:rsid w:val="00274AE2"/>
    <w:rsid w:val="00274D5E"/>
    <w:rsid w:val="002875DF"/>
    <w:rsid w:val="00291C73"/>
    <w:rsid w:val="002A0B1B"/>
    <w:rsid w:val="002B1824"/>
    <w:rsid w:val="002B23B9"/>
    <w:rsid w:val="002F74A2"/>
    <w:rsid w:val="0030747F"/>
    <w:rsid w:val="00315834"/>
    <w:rsid w:val="003212BC"/>
    <w:rsid w:val="00341BF0"/>
    <w:rsid w:val="00353AA5"/>
    <w:rsid w:val="0038706C"/>
    <w:rsid w:val="0039021E"/>
    <w:rsid w:val="0039303D"/>
    <w:rsid w:val="0039436A"/>
    <w:rsid w:val="003B47FC"/>
    <w:rsid w:val="003C1AC2"/>
    <w:rsid w:val="003C6FBA"/>
    <w:rsid w:val="003E1AB1"/>
    <w:rsid w:val="003E398F"/>
    <w:rsid w:val="003E4BFD"/>
    <w:rsid w:val="003F4699"/>
    <w:rsid w:val="00421894"/>
    <w:rsid w:val="004554F5"/>
    <w:rsid w:val="0047013F"/>
    <w:rsid w:val="004807C3"/>
    <w:rsid w:val="00487AC5"/>
    <w:rsid w:val="004A2207"/>
    <w:rsid w:val="005405E0"/>
    <w:rsid w:val="00567B4D"/>
    <w:rsid w:val="00583098"/>
    <w:rsid w:val="0059484E"/>
    <w:rsid w:val="005A6FAE"/>
    <w:rsid w:val="005B19A8"/>
    <w:rsid w:val="005B5FDF"/>
    <w:rsid w:val="005D3C5D"/>
    <w:rsid w:val="005E64AE"/>
    <w:rsid w:val="005F0E97"/>
    <w:rsid w:val="00625425"/>
    <w:rsid w:val="00626E60"/>
    <w:rsid w:val="00633842"/>
    <w:rsid w:val="00643A74"/>
    <w:rsid w:val="006462AE"/>
    <w:rsid w:val="00672D79"/>
    <w:rsid w:val="00677BEE"/>
    <w:rsid w:val="00692A70"/>
    <w:rsid w:val="006A1078"/>
    <w:rsid w:val="006C1A00"/>
    <w:rsid w:val="006C287D"/>
    <w:rsid w:val="006C6427"/>
    <w:rsid w:val="006F676A"/>
    <w:rsid w:val="00702379"/>
    <w:rsid w:val="007030C2"/>
    <w:rsid w:val="00715269"/>
    <w:rsid w:val="007429D4"/>
    <w:rsid w:val="0074326A"/>
    <w:rsid w:val="00785F18"/>
    <w:rsid w:val="007C080D"/>
    <w:rsid w:val="007C770F"/>
    <w:rsid w:val="007F37A1"/>
    <w:rsid w:val="00823262"/>
    <w:rsid w:val="008443F4"/>
    <w:rsid w:val="008522B9"/>
    <w:rsid w:val="00853E9A"/>
    <w:rsid w:val="00866AF8"/>
    <w:rsid w:val="00876493"/>
    <w:rsid w:val="0089235C"/>
    <w:rsid w:val="00897123"/>
    <w:rsid w:val="008A708D"/>
    <w:rsid w:val="008B582D"/>
    <w:rsid w:val="008C1EF9"/>
    <w:rsid w:val="008E0165"/>
    <w:rsid w:val="008E0662"/>
    <w:rsid w:val="008E72C5"/>
    <w:rsid w:val="0090793A"/>
    <w:rsid w:val="00911445"/>
    <w:rsid w:val="00934225"/>
    <w:rsid w:val="00945820"/>
    <w:rsid w:val="0096137F"/>
    <w:rsid w:val="009647FB"/>
    <w:rsid w:val="00971507"/>
    <w:rsid w:val="00991E52"/>
    <w:rsid w:val="009E6140"/>
    <w:rsid w:val="00A03573"/>
    <w:rsid w:val="00A06E5F"/>
    <w:rsid w:val="00A57830"/>
    <w:rsid w:val="00A86A17"/>
    <w:rsid w:val="00A87B97"/>
    <w:rsid w:val="00A93192"/>
    <w:rsid w:val="00AA1ACB"/>
    <w:rsid w:val="00AC4A6D"/>
    <w:rsid w:val="00AC671A"/>
    <w:rsid w:val="00AE2C0E"/>
    <w:rsid w:val="00AF09C1"/>
    <w:rsid w:val="00AF6D42"/>
    <w:rsid w:val="00B04493"/>
    <w:rsid w:val="00B06F33"/>
    <w:rsid w:val="00B22F4E"/>
    <w:rsid w:val="00B23F91"/>
    <w:rsid w:val="00B25AA3"/>
    <w:rsid w:val="00B4212F"/>
    <w:rsid w:val="00B42A68"/>
    <w:rsid w:val="00B527FB"/>
    <w:rsid w:val="00B705B6"/>
    <w:rsid w:val="00BB479E"/>
    <w:rsid w:val="00BD045F"/>
    <w:rsid w:val="00BD1D14"/>
    <w:rsid w:val="00BD270C"/>
    <w:rsid w:val="00BD2CB8"/>
    <w:rsid w:val="00BD32A8"/>
    <w:rsid w:val="00BD76DC"/>
    <w:rsid w:val="00BE29D2"/>
    <w:rsid w:val="00BE4B0A"/>
    <w:rsid w:val="00BF1AC9"/>
    <w:rsid w:val="00C27849"/>
    <w:rsid w:val="00C35C60"/>
    <w:rsid w:val="00C42287"/>
    <w:rsid w:val="00C44F01"/>
    <w:rsid w:val="00C54170"/>
    <w:rsid w:val="00C61918"/>
    <w:rsid w:val="00C76BD5"/>
    <w:rsid w:val="00C82607"/>
    <w:rsid w:val="00C9449C"/>
    <w:rsid w:val="00CB2662"/>
    <w:rsid w:val="00CB4FB4"/>
    <w:rsid w:val="00D07339"/>
    <w:rsid w:val="00D10A25"/>
    <w:rsid w:val="00D1204C"/>
    <w:rsid w:val="00D31DEF"/>
    <w:rsid w:val="00D3384C"/>
    <w:rsid w:val="00D342B6"/>
    <w:rsid w:val="00D367FF"/>
    <w:rsid w:val="00DD4377"/>
    <w:rsid w:val="00DE1F0F"/>
    <w:rsid w:val="00DE5F33"/>
    <w:rsid w:val="00E02F29"/>
    <w:rsid w:val="00E158B6"/>
    <w:rsid w:val="00E245AD"/>
    <w:rsid w:val="00E24FC4"/>
    <w:rsid w:val="00E25453"/>
    <w:rsid w:val="00E4087A"/>
    <w:rsid w:val="00E5346C"/>
    <w:rsid w:val="00E554EA"/>
    <w:rsid w:val="00E57CC8"/>
    <w:rsid w:val="00E662DA"/>
    <w:rsid w:val="00E67D7E"/>
    <w:rsid w:val="00E74F51"/>
    <w:rsid w:val="00E83F7F"/>
    <w:rsid w:val="00EB1475"/>
    <w:rsid w:val="00EF2087"/>
    <w:rsid w:val="00F37D7A"/>
    <w:rsid w:val="00F46B20"/>
    <w:rsid w:val="00F71116"/>
    <w:rsid w:val="00F8355F"/>
    <w:rsid w:val="00F9013A"/>
    <w:rsid w:val="00FA7D62"/>
    <w:rsid w:val="00FB7B06"/>
    <w:rsid w:val="00FC6613"/>
    <w:rsid w:val="00FE4D34"/>
    <w:rsid w:val="00FF1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D3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74326A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2B1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B18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625</TotalTime>
  <Pages>2</Pages>
  <Words>190</Words>
  <Characters>1086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User12</dc:creator>
  <cp:keywords/>
  <dc:description/>
  <cp:lastModifiedBy>0</cp:lastModifiedBy>
  <cp:revision>142</cp:revision>
  <cp:lastPrinted>2019-04-09T12:39:00Z</cp:lastPrinted>
  <dcterms:created xsi:type="dcterms:W3CDTF">2013-11-22T11:59:00Z</dcterms:created>
  <dcterms:modified xsi:type="dcterms:W3CDTF">2019-11-30T21:20:00Z</dcterms:modified>
</cp:coreProperties>
</file>